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after="156" w:afterLines="50"/>
        <w:rPr>
          <w:b/>
          <w:sz w:val="24"/>
          <w:szCs w:val="24"/>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8369"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117"/>
        <w:gridCol w:w="625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2117"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6252" w:type="dxa"/>
            <w:vAlign w:val="center"/>
          </w:tcPr>
          <w:p>
            <w:pPr>
              <w:adjustRightInd w:val="0"/>
              <w:snapToGrid w:val="0"/>
              <w:jc w:val="center"/>
              <w:rPr>
                <w:rFonts w:ascii="宋体" w:hAnsi="宋体" w:eastAsia="宋体"/>
                <w:sz w:val="21"/>
                <w:szCs w:val="21"/>
              </w:rPr>
            </w:pPr>
            <w:r>
              <w:rPr>
                <w:rFonts w:hint="default" w:ascii="Times New Roman" w:hAnsi="Times New Roman" w:eastAsia="宋体" w:cs="Times New Roman"/>
                <w:bCs/>
                <w:sz w:val="21"/>
                <w:szCs w:val="21"/>
                <w:lang w:eastAsia="zh-CN"/>
              </w:rPr>
              <w:t>东乡县200MW光伏发电项目330kV外送线路部分</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8369" w:type="dxa"/>
            <w:gridSpan w:val="2"/>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42" w:hRule="atLeast"/>
        </w:trPr>
        <w:tc>
          <w:tcPr>
            <w:tcW w:w="2117"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6252" w:type="dxa"/>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tabs>
                <w:tab w:val="left" w:pos="4384"/>
              </w:tabs>
              <w:adjustRightInd w:val="0"/>
              <w:snapToGrid w:val="0"/>
              <w:rPr>
                <w:rFonts w:hint="eastAsia" w:ascii="宋体" w:hAnsi="宋体" w:eastAsia="宋体"/>
                <w:sz w:val="21"/>
                <w:szCs w:val="21"/>
                <w:lang w:eastAsia="zh-CN"/>
              </w:rPr>
            </w:pPr>
            <w:r>
              <w:rPr>
                <w:rFonts w:hint="eastAsia" w:ascii="宋体" w:hAnsi="宋体" w:eastAsia="宋体"/>
                <w:sz w:val="21"/>
                <w:szCs w:val="21"/>
                <w:lang w:eastAsia="zh-CN"/>
              </w:rPr>
              <w:tab/>
            </w: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8369" w:type="dxa"/>
            <w:gridSpan w:val="2"/>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8369" w:type="dxa"/>
            <w:gridSpan w:val="2"/>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2117" w:type="dxa"/>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6252"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117" w:type="dxa"/>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6252"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117" w:type="dxa"/>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w:t>
            </w:r>
          </w:p>
        </w:tc>
        <w:tc>
          <w:tcPr>
            <w:tcW w:w="6252"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2117" w:type="dxa"/>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6252" w:type="dxa"/>
            <w:vAlign w:val="center"/>
          </w:tcPr>
          <w:p>
            <w:pPr>
              <w:adjustRightInd w:val="0"/>
              <w:snapToGrid w:val="0"/>
              <w:spacing w:line="360" w:lineRule="auto"/>
              <w:ind w:firstLine="630" w:firstLineChars="300"/>
              <w:rPr>
                <w:rFonts w:ascii="宋体" w:hAnsi="宋体" w:eastAsia="宋体"/>
                <w:sz w:val="21"/>
                <w:szCs w:val="21"/>
              </w:rPr>
            </w:pPr>
            <w:r>
              <w:rPr>
                <w:rFonts w:ascii="宋体" w:hAnsi="宋体" w:eastAsia="宋体"/>
                <w:sz w:val="21"/>
                <w:szCs w:val="21"/>
              </w:rPr>
              <w:t>省    市    县（区、市）     乡（镇、街道）       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117" w:type="dxa"/>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6252"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8369" w:type="dxa"/>
            <w:gridSpan w:val="2"/>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FA5B790-35ED-493D-8F7E-8E1465ABED2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embedRegular r:id="rId2" w:fontKey="{B7553141-A50A-4217-86BE-9C114BF4862F}"/>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E4NmFhM2IyNGFmNmEzMmE3NTc1ZGVmZDJjYjFkZWUifQ=="/>
  </w:docVars>
  <w:rsids>
    <w:rsidRoot w:val="44EB321A"/>
    <w:rsid w:val="000C3D62"/>
    <w:rsid w:val="001355AF"/>
    <w:rsid w:val="002D37B9"/>
    <w:rsid w:val="0033493F"/>
    <w:rsid w:val="00422CA6"/>
    <w:rsid w:val="00471976"/>
    <w:rsid w:val="004A09F7"/>
    <w:rsid w:val="00817B0B"/>
    <w:rsid w:val="008201DF"/>
    <w:rsid w:val="00891512"/>
    <w:rsid w:val="00A37046"/>
    <w:rsid w:val="00CE526F"/>
    <w:rsid w:val="00D961D2"/>
    <w:rsid w:val="00E71DAA"/>
    <w:rsid w:val="0D433EDA"/>
    <w:rsid w:val="15044E05"/>
    <w:rsid w:val="17054FA0"/>
    <w:rsid w:val="1ACB21BB"/>
    <w:rsid w:val="36B7021D"/>
    <w:rsid w:val="387F0987"/>
    <w:rsid w:val="44EB321A"/>
    <w:rsid w:val="4EE709A0"/>
    <w:rsid w:val="6D535020"/>
    <w:rsid w:val="7C9A0D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 w:type="paragraph" w:customStyle="1" w:styleId="8">
    <w:name w:val="Char"/>
    <w:basedOn w:val="1"/>
    <w:qFormat/>
    <w:uiPriority w:val="0"/>
    <w:pPr>
      <w:ind w:firstLine="200" w:firstLineChars="200"/>
    </w:pPr>
    <w:rPr>
      <w:rFonts w:eastAsia="宋体"/>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1</Pages>
  <Words>307</Words>
  <Characters>313</Characters>
  <Lines>2</Lines>
  <Paragraphs>1</Paragraphs>
  <TotalTime>0</TotalTime>
  <ScaleCrop>false</ScaleCrop>
  <LinksUpToDate>false</LinksUpToDate>
  <CharactersWithSpaces>359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2019-03-06T06:29:00Z</dcterms:created>
  <dc:creator>君榕</dc:creator>
  <cp:lastModifiedBy>槿</cp:lastModifiedBy>
  <cp:lastPrinted>2020-03-03T10:01:00Z</cp:lastPrinted>
  <dcterms:modified xsi:type="dcterms:W3CDTF">2023-10-08T12:56:15Z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F6FBDA385D964529A46F9FE809D0A213</vt:lpwstr>
  </property>
</Properties>
</file>